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BEEFC" w14:textId="03032283" w:rsidR="003874B4" w:rsidRDefault="00082377" w:rsidP="00987A96">
      <w:pPr>
        <w:jc w:val="both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7DDDDE" wp14:editId="4B5E2EFC">
                <wp:simplePos x="0" y="0"/>
                <wp:positionH relativeFrom="margin">
                  <wp:posOffset>1732915</wp:posOffset>
                </wp:positionH>
                <wp:positionV relativeFrom="paragraph">
                  <wp:posOffset>272941</wp:posOffset>
                </wp:positionV>
                <wp:extent cx="4413885" cy="1404620"/>
                <wp:effectExtent l="0" t="0" r="571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58C5C" w14:textId="4C1D915B" w:rsidR="00082377" w:rsidRPr="00082377" w:rsidRDefault="00082377">
                            <w:pPr>
                              <w:rPr>
                                <w:rFonts w:ascii="Roboto" w:hAnsi="Roboto"/>
                              </w:rPr>
                            </w:pPr>
                            <w:r w:rsidRPr="00082377">
                              <w:rPr>
                                <w:rFonts w:ascii="Roboto" w:hAnsi="Roboto"/>
                              </w:rPr>
                              <w:t xml:space="preserve">Notizen zur </w:t>
                            </w:r>
                            <w:proofErr w:type="spellStart"/>
                            <w:r w:rsidRPr="00082377">
                              <w:rPr>
                                <w:rFonts w:ascii="Roboto" w:hAnsi="Roboto"/>
                              </w:rPr>
                              <w:t>catilinarischen</w:t>
                            </w:r>
                            <w:proofErr w:type="spellEnd"/>
                            <w:r w:rsidRPr="00082377">
                              <w:rPr>
                                <w:rFonts w:ascii="Roboto" w:hAnsi="Roboto"/>
                              </w:rPr>
                              <w:t xml:space="preserve"> Verschwörung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39"/>
                            </w:tblGrid>
                            <w:tr w:rsidR="00082377" w14:paraId="031F49D3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4B5125AD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10544F9B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625FCD50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51B6A4FA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0D7EBA1D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53B04C0F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66E3FEBB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424CC177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2D62CC84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</w:tbl>
                          <w:p w14:paraId="0D821396" w14:textId="5468BB89" w:rsidR="00082377" w:rsidRDefault="000823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7DDDD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36.45pt;margin-top:21.5pt;width:347.5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" stroked="f">
                <v:textbox style="mso-fit-shape-to-text:t">
                  <w:txbxContent>
                    <w:p w14:paraId="00558C5C" w14:textId="4C1D915B" w:rsidR="00082377" w:rsidRPr="00082377" w:rsidRDefault="00082377">
                      <w:pPr>
                        <w:rPr>
                          <w:rFonts w:ascii="Roboto" w:hAnsi="Roboto"/>
                        </w:rPr>
                      </w:pPr>
                      <w:r w:rsidRPr="00082377">
                        <w:rPr>
                          <w:rFonts w:ascii="Roboto" w:hAnsi="Roboto"/>
                        </w:rPr>
                        <w:t xml:space="preserve">Notizen zur </w:t>
                      </w:r>
                      <w:proofErr w:type="spellStart"/>
                      <w:r w:rsidRPr="00082377">
                        <w:rPr>
                          <w:rFonts w:ascii="Roboto" w:hAnsi="Roboto"/>
                        </w:rPr>
                        <w:t>catilinarischen</w:t>
                      </w:r>
                      <w:proofErr w:type="spellEnd"/>
                      <w:r w:rsidRPr="00082377">
                        <w:rPr>
                          <w:rFonts w:ascii="Roboto" w:hAnsi="Roboto"/>
                        </w:rPr>
                        <w:t xml:space="preserve"> Verschwörung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39"/>
                      </w:tblGrid>
                      <w:tr w:rsidR="00082377" w14:paraId="031F49D3" w14:textId="77777777" w:rsidTr="00082377">
                        <w:tc>
                          <w:tcPr>
                            <w:tcW w:w="6639" w:type="dxa"/>
                          </w:tcPr>
                          <w:p w14:paraId="4B5125AD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10544F9B" w14:textId="77777777" w:rsidTr="00082377">
                        <w:tc>
                          <w:tcPr>
                            <w:tcW w:w="6639" w:type="dxa"/>
                          </w:tcPr>
                          <w:p w14:paraId="625FCD50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51B6A4FA" w14:textId="77777777" w:rsidTr="00082377">
                        <w:tc>
                          <w:tcPr>
                            <w:tcW w:w="6639" w:type="dxa"/>
                          </w:tcPr>
                          <w:p w14:paraId="0D7EBA1D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53B04C0F" w14:textId="77777777" w:rsidTr="00082377">
                        <w:tc>
                          <w:tcPr>
                            <w:tcW w:w="6639" w:type="dxa"/>
                          </w:tcPr>
                          <w:p w14:paraId="66E3FEBB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424CC177" w14:textId="77777777" w:rsidTr="00082377">
                        <w:tc>
                          <w:tcPr>
                            <w:tcW w:w="6639" w:type="dxa"/>
                          </w:tcPr>
                          <w:p w14:paraId="2D62CC84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</w:tbl>
                    <w:p w14:paraId="0D821396" w14:textId="5468BB89" w:rsidR="00082377" w:rsidRDefault="00082377"/>
                  </w:txbxContent>
                </v:textbox>
                <w10:wrap type="square" anchorx="margin"/>
              </v:shape>
            </w:pict>
          </mc:Fallback>
        </mc:AlternateContent>
      </w:r>
      <w:r w:rsidR="003874B4">
        <w:rPr>
          <w:noProof/>
          <w:lang w:eastAsia="de-DE"/>
        </w:rPr>
        <w:t xml:space="preserve">     </w:t>
      </w:r>
    </w:p>
    <w:p w14:paraId="3FAB58D9" w14:textId="2A4F9D9C" w:rsidR="00082377" w:rsidRDefault="00082377" w:rsidP="00987A96">
      <w:pPr>
        <w:jc w:val="both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76C06F1" wp14:editId="29D41437">
            <wp:simplePos x="0" y="0"/>
            <wp:positionH relativeFrom="column">
              <wp:posOffset>-474367</wp:posOffset>
            </wp:positionH>
            <wp:positionV relativeFrom="paragraph">
              <wp:posOffset>280538</wp:posOffset>
            </wp:positionV>
            <wp:extent cx="2307590" cy="3657600"/>
            <wp:effectExtent l="0" t="0" r="0" b="95250"/>
            <wp:wrapNone/>
            <wp:docPr id="4" name="Grafik 4" descr="H:\Downloads\italy-251028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ads\italy-2510287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208" b="100000" l="7196" r="89992">
                                  <a14:foregroundMark x1="18197" y1="37760" x2="15467" y2="38281"/>
                                  <a14:foregroundMark x1="13069" y1="37969" x2="11580" y2="37552"/>
                                  <a14:foregroundMark x1="32754" y1="98177" x2="79983" y2="96406"/>
                                  <a14:foregroundMark x1="71133" y1="91927" x2="55418" y2="909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C51BA" w14:textId="79C1DA7D" w:rsidR="00082377" w:rsidRDefault="00082377" w:rsidP="00987A96">
      <w:pPr>
        <w:jc w:val="both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888C86" wp14:editId="110183B8">
                <wp:simplePos x="0" y="0"/>
                <wp:positionH relativeFrom="margin">
                  <wp:posOffset>-1161</wp:posOffset>
                </wp:positionH>
                <wp:positionV relativeFrom="paragraph">
                  <wp:posOffset>5875436</wp:posOffset>
                </wp:positionV>
                <wp:extent cx="6306185" cy="2081048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2081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8ADC" w14:textId="77777777" w:rsidR="00082377" w:rsidRPr="00082377" w:rsidRDefault="00082377" w:rsidP="00082377">
                            <w:pPr>
                              <w:jc w:val="both"/>
                              <w:rPr>
                                <w:rFonts w:ascii="Roboto" w:hAnsi="Roboto"/>
                              </w:rPr>
                            </w:pPr>
                            <w:r w:rsidRPr="00082377">
                              <w:rPr>
                                <w:rFonts w:ascii="Roboto" w:hAnsi="Roboto"/>
                              </w:rPr>
                              <w:t xml:space="preserve">Notizen </w:t>
                            </w:r>
                            <w:r w:rsidRPr="00082377">
                              <w:rPr>
                                <w:rFonts w:ascii="Roboto" w:hAnsi="Roboto"/>
                              </w:rPr>
                              <w:t xml:space="preserve">zu </w:t>
                            </w:r>
                            <w:proofErr w:type="spellStart"/>
                            <w:r w:rsidRPr="00082377">
                              <w:rPr>
                                <w:rFonts w:ascii="Roboto" w:hAnsi="Roboto"/>
                              </w:rPr>
                              <w:t>Ciceros</w:t>
                            </w:r>
                            <w:proofErr w:type="spellEnd"/>
                            <w:r w:rsidRPr="00082377">
                              <w:rPr>
                                <w:rFonts w:ascii="Roboto" w:hAnsi="Roboto"/>
                              </w:rPr>
                              <w:t xml:space="preserve"> Tod</w:t>
                            </w:r>
                          </w:p>
                          <w:p w14:paraId="5A5E0667" w14:textId="50AE31C1" w:rsidR="00082377" w:rsidRPr="00082377" w:rsidRDefault="00082377" w:rsidP="00082377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379"/>
                            </w:tblGrid>
                            <w:tr w:rsidR="00082377" w14:paraId="7E997A79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64287190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50E1508E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60FC7A01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0F2D621C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6EDC2968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54A9D0A9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265637DD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</w:tbl>
                          <w:p w14:paraId="0614D2AF" w14:textId="77777777" w:rsidR="00082377" w:rsidRDefault="00082377" w:rsidP="000823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8C86" id="_x0000_s1027" type="#_x0000_t202" style="position:absolute;left:0;text-align:left;margin-left:-.1pt;margin-top:462.65pt;width:496.55pt;height:163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" stroked="f">
                <v:textbox>
                  <w:txbxContent>
                    <w:p w14:paraId="45B78ADC" w14:textId="77777777" w:rsidR="00082377" w:rsidRPr="00082377" w:rsidRDefault="00082377" w:rsidP="00082377">
                      <w:pPr>
                        <w:jc w:val="both"/>
                        <w:rPr>
                          <w:rFonts w:ascii="Roboto" w:hAnsi="Roboto"/>
                        </w:rPr>
                      </w:pPr>
                      <w:r w:rsidRPr="00082377">
                        <w:rPr>
                          <w:rFonts w:ascii="Roboto" w:hAnsi="Roboto"/>
                        </w:rPr>
                        <w:t xml:space="preserve">Notizen </w:t>
                      </w:r>
                      <w:r w:rsidRPr="00082377">
                        <w:rPr>
                          <w:rFonts w:ascii="Roboto" w:hAnsi="Roboto"/>
                        </w:rPr>
                        <w:t xml:space="preserve">zu </w:t>
                      </w:r>
                      <w:proofErr w:type="spellStart"/>
                      <w:r w:rsidRPr="00082377">
                        <w:rPr>
                          <w:rFonts w:ascii="Roboto" w:hAnsi="Roboto"/>
                        </w:rPr>
                        <w:t>Ciceros</w:t>
                      </w:r>
                      <w:proofErr w:type="spellEnd"/>
                      <w:r w:rsidRPr="00082377">
                        <w:rPr>
                          <w:rFonts w:ascii="Roboto" w:hAnsi="Roboto"/>
                        </w:rPr>
                        <w:t xml:space="preserve"> Tod</w:t>
                      </w:r>
                    </w:p>
                    <w:p w14:paraId="5A5E0667" w14:textId="50AE31C1" w:rsidR="00082377" w:rsidRPr="00082377" w:rsidRDefault="00082377" w:rsidP="00082377">
                      <w:pPr>
                        <w:rPr>
                          <w:rFonts w:ascii="Roboto" w:hAnsi="Roboto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379"/>
                      </w:tblGrid>
                      <w:tr w:rsidR="00082377" w14:paraId="7E997A79" w14:textId="77777777" w:rsidTr="00082377">
                        <w:tc>
                          <w:tcPr>
                            <w:tcW w:w="9379" w:type="dxa"/>
                          </w:tcPr>
                          <w:p w14:paraId="64287190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50E1508E" w14:textId="77777777" w:rsidTr="00082377">
                        <w:tc>
                          <w:tcPr>
                            <w:tcW w:w="9379" w:type="dxa"/>
                          </w:tcPr>
                          <w:p w14:paraId="60FC7A01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0F2D621C" w14:textId="77777777" w:rsidTr="00082377">
                        <w:tc>
                          <w:tcPr>
                            <w:tcW w:w="9379" w:type="dxa"/>
                          </w:tcPr>
                          <w:p w14:paraId="6EDC2968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54A9D0A9" w14:textId="77777777" w:rsidTr="00082377">
                        <w:tc>
                          <w:tcPr>
                            <w:tcW w:w="9379" w:type="dxa"/>
                          </w:tcPr>
                          <w:p w14:paraId="265637DD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</w:tbl>
                    <w:p w14:paraId="0614D2AF" w14:textId="77777777" w:rsidR="00082377" w:rsidRDefault="00082377" w:rsidP="000823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74325B" wp14:editId="1CE7F6E8">
                <wp:simplePos x="0" y="0"/>
                <wp:positionH relativeFrom="margin">
                  <wp:posOffset>1727200</wp:posOffset>
                </wp:positionH>
                <wp:positionV relativeFrom="paragraph">
                  <wp:posOffset>1786146</wp:posOffset>
                </wp:positionV>
                <wp:extent cx="4413885" cy="1404620"/>
                <wp:effectExtent l="0" t="0" r="5715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ACCB" w14:textId="7D0B08A5" w:rsidR="00082377" w:rsidRPr="00082377" w:rsidRDefault="00082377" w:rsidP="00082377">
                            <w:pPr>
                              <w:rPr>
                                <w:rFonts w:ascii="Roboto" w:hAnsi="Roboto"/>
                              </w:rPr>
                            </w:pPr>
                            <w:r w:rsidRPr="00082377">
                              <w:rPr>
                                <w:rFonts w:ascii="Roboto" w:hAnsi="Roboto"/>
                              </w:rPr>
                              <w:t xml:space="preserve">Notizen </w:t>
                            </w:r>
                            <w:r>
                              <w:rPr>
                                <w:rFonts w:ascii="Roboto" w:hAnsi="Roboto"/>
                              </w:rPr>
                              <w:t xml:space="preserve">zu </w:t>
                            </w:r>
                            <w:proofErr w:type="spellStart"/>
                            <w:r w:rsidRPr="00082377">
                              <w:rPr>
                                <w:rFonts w:ascii="Roboto" w:hAnsi="Roboto"/>
                              </w:rPr>
                              <w:t>Ciceros</w:t>
                            </w:r>
                            <w:proofErr w:type="spellEnd"/>
                            <w:r w:rsidRPr="00082377">
                              <w:rPr>
                                <w:rFonts w:ascii="Roboto" w:hAnsi="Roboto"/>
                              </w:rPr>
                              <w:t xml:space="preserve"> Werken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39"/>
                            </w:tblGrid>
                            <w:tr w:rsidR="00082377" w14:paraId="1539B6E0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5C17B9A4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6AE9FE09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6229713C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4120A0DD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2DC3870C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676928C0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1BC81F65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563917E4" w14:textId="77777777" w:rsidTr="00082377">
                              <w:tc>
                                <w:tcPr>
                                  <w:tcW w:w="6639" w:type="dxa"/>
                                </w:tcPr>
                                <w:p w14:paraId="484D3D65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</w:tbl>
                          <w:p w14:paraId="67567B9D" w14:textId="77777777" w:rsidR="00082377" w:rsidRDefault="00082377" w:rsidP="000823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4325B" id="_x0000_s1028" type="#_x0000_t202" style="position:absolute;left:0;text-align:left;margin-left:136pt;margin-top:140.65pt;width:347.5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" stroked="f">
                <v:textbox style="mso-fit-shape-to-text:t">
                  <w:txbxContent>
                    <w:p w14:paraId="455EACCB" w14:textId="7D0B08A5" w:rsidR="00082377" w:rsidRPr="00082377" w:rsidRDefault="00082377" w:rsidP="00082377">
                      <w:pPr>
                        <w:rPr>
                          <w:rFonts w:ascii="Roboto" w:hAnsi="Roboto"/>
                        </w:rPr>
                      </w:pPr>
                      <w:r w:rsidRPr="00082377">
                        <w:rPr>
                          <w:rFonts w:ascii="Roboto" w:hAnsi="Roboto"/>
                        </w:rPr>
                        <w:t xml:space="preserve">Notizen </w:t>
                      </w:r>
                      <w:r>
                        <w:rPr>
                          <w:rFonts w:ascii="Roboto" w:hAnsi="Roboto"/>
                        </w:rPr>
                        <w:t xml:space="preserve">zu </w:t>
                      </w:r>
                      <w:proofErr w:type="spellStart"/>
                      <w:r w:rsidRPr="00082377">
                        <w:rPr>
                          <w:rFonts w:ascii="Roboto" w:hAnsi="Roboto"/>
                        </w:rPr>
                        <w:t>Ciceros</w:t>
                      </w:r>
                      <w:proofErr w:type="spellEnd"/>
                      <w:r w:rsidRPr="00082377">
                        <w:rPr>
                          <w:rFonts w:ascii="Roboto" w:hAnsi="Roboto"/>
                        </w:rPr>
                        <w:t xml:space="preserve"> Werken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39"/>
                      </w:tblGrid>
                      <w:tr w:rsidR="00082377" w14:paraId="1539B6E0" w14:textId="77777777" w:rsidTr="00082377">
                        <w:tc>
                          <w:tcPr>
                            <w:tcW w:w="6639" w:type="dxa"/>
                          </w:tcPr>
                          <w:p w14:paraId="5C17B9A4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6AE9FE09" w14:textId="77777777" w:rsidTr="00082377">
                        <w:tc>
                          <w:tcPr>
                            <w:tcW w:w="6639" w:type="dxa"/>
                          </w:tcPr>
                          <w:p w14:paraId="6229713C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4120A0DD" w14:textId="77777777" w:rsidTr="00082377">
                        <w:tc>
                          <w:tcPr>
                            <w:tcW w:w="6639" w:type="dxa"/>
                          </w:tcPr>
                          <w:p w14:paraId="2DC3870C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676928C0" w14:textId="77777777" w:rsidTr="00082377">
                        <w:tc>
                          <w:tcPr>
                            <w:tcW w:w="6639" w:type="dxa"/>
                          </w:tcPr>
                          <w:p w14:paraId="1BC81F65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563917E4" w14:textId="77777777" w:rsidTr="00082377">
                        <w:tc>
                          <w:tcPr>
                            <w:tcW w:w="6639" w:type="dxa"/>
                          </w:tcPr>
                          <w:p w14:paraId="484D3D65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</w:tbl>
                    <w:p w14:paraId="67567B9D" w14:textId="77777777" w:rsidR="00082377" w:rsidRDefault="00082377" w:rsidP="000823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CF5AD1" wp14:editId="0D7ADA82">
                <wp:simplePos x="0" y="0"/>
                <wp:positionH relativeFrom="margin">
                  <wp:align>left</wp:align>
                </wp:positionH>
                <wp:positionV relativeFrom="paragraph">
                  <wp:posOffset>4002296</wp:posOffset>
                </wp:positionV>
                <wp:extent cx="6226810" cy="1404620"/>
                <wp:effectExtent l="0" t="0" r="254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0B8A" w14:textId="774ACE65" w:rsidR="00082377" w:rsidRPr="00082377" w:rsidRDefault="00082377" w:rsidP="00082377">
                            <w:pPr>
                              <w:rPr>
                                <w:rFonts w:ascii="Roboto" w:hAnsi="Roboto"/>
                              </w:rPr>
                            </w:pPr>
                            <w:r>
                              <w:rPr>
                                <w:rFonts w:ascii="Roboto" w:hAnsi="Roboto"/>
                              </w:rPr>
                              <w:t xml:space="preserve">Notizen zur </w:t>
                            </w:r>
                            <w:proofErr w:type="spellStart"/>
                            <w:r w:rsidRPr="00082377">
                              <w:rPr>
                                <w:rFonts w:ascii="Roboto" w:hAnsi="Roboto"/>
                              </w:rPr>
                              <w:t>Ciceros</w:t>
                            </w:r>
                            <w:proofErr w:type="spellEnd"/>
                            <w:r w:rsidRPr="00082377">
                              <w:rPr>
                                <w:rFonts w:ascii="Roboto" w:hAnsi="Roboto"/>
                              </w:rPr>
                              <w:t xml:space="preserve"> sozialem Umfeld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379"/>
                            </w:tblGrid>
                            <w:tr w:rsidR="00082377" w14:paraId="39FEB22F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3743AADD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42F67797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7B067D01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0B96D595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0456A8D0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0C41F534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348C7A70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  <w:tr w:rsidR="00082377" w14:paraId="1B57EEE3" w14:textId="77777777" w:rsidTr="00082377">
                              <w:tc>
                                <w:tcPr>
                                  <w:tcW w:w="9379" w:type="dxa"/>
                                </w:tcPr>
                                <w:p w14:paraId="59688F8D" w14:textId="77777777" w:rsidR="00082377" w:rsidRDefault="00082377" w:rsidP="00082377">
                                  <w:pPr>
                                    <w:spacing w:before="120" w:line="360" w:lineRule="auto"/>
                                  </w:pPr>
                                </w:p>
                              </w:tc>
                            </w:tr>
                          </w:tbl>
                          <w:p w14:paraId="17744C11" w14:textId="77777777" w:rsidR="00082377" w:rsidRDefault="00082377" w:rsidP="000823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CF5AD1" id="_x0000_s1029" type="#_x0000_t202" style="position:absolute;left:0;text-align:left;margin-left:0;margin-top:315.15pt;width:490.3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" stroked="f">
                <v:textbox style="mso-fit-shape-to-text:t">
                  <w:txbxContent>
                    <w:p w14:paraId="64AC0B8A" w14:textId="774ACE65" w:rsidR="00082377" w:rsidRPr="00082377" w:rsidRDefault="00082377" w:rsidP="00082377">
                      <w:pPr>
                        <w:rPr>
                          <w:rFonts w:ascii="Roboto" w:hAnsi="Roboto"/>
                        </w:rPr>
                      </w:pPr>
                      <w:r>
                        <w:rPr>
                          <w:rFonts w:ascii="Roboto" w:hAnsi="Roboto"/>
                        </w:rPr>
                        <w:t xml:space="preserve">Notizen zur </w:t>
                      </w:r>
                      <w:proofErr w:type="spellStart"/>
                      <w:r w:rsidRPr="00082377">
                        <w:rPr>
                          <w:rFonts w:ascii="Roboto" w:hAnsi="Roboto"/>
                        </w:rPr>
                        <w:t>Ciceros</w:t>
                      </w:r>
                      <w:proofErr w:type="spellEnd"/>
                      <w:r w:rsidRPr="00082377">
                        <w:rPr>
                          <w:rFonts w:ascii="Roboto" w:hAnsi="Roboto"/>
                        </w:rPr>
                        <w:t xml:space="preserve"> sozialem Umfeld</w:t>
                      </w:r>
                    </w:p>
                    <w:tbl>
                      <w:tblPr>
                        <w:tblStyle w:val="Tabellenraster"/>
                        <w:tblW w:w="0" w:type="auto"/>
                        <w:tbl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379"/>
                      </w:tblGrid>
                      <w:tr w:rsidR="00082377" w14:paraId="39FEB22F" w14:textId="77777777" w:rsidTr="00082377">
                        <w:tc>
                          <w:tcPr>
                            <w:tcW w:w="9379" w:type="dxa"/>
                          </w:tcPr>
                          <w:p w14:paraId="3743AADD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42F67797" w14:textId="77777777" w:rsidTr="00082377">
                        <w:tc>
                          <w:tcPr>
                            <w:tcW w:w="9379" w:type="dxa"/>
                          </w:tcPr>
                          <w:p w14:paraId="7B067D01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0B96D595" w14:textId="77777777" w:rsidTr="00082377">
                        <w:tc>
                          <w:tcPr>
                            <w:tcW w:w="9379" w:type="dxa"/>
                          </w:tcPr>
                          <w:p w14:paraId="0456A8D0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0C41F534" w14:textId="77777777" w:rsidTr="00082377">
                        <w:tc>
                          <w:tcPr>
                            <w:tcW w:w="9379" w:type="dxa"/>
                          </w:tcPr>
                          <w:p w14:paraId="348C7A70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  <w:tr w:rsidR="00082377" w14:paraId="1B57EEE3" w14:textId="77777777" w:rsidTr="00082377">
                        <w:tc>
                          <w:tcPr>
                            <w:tcW w:w="9379" w:type="dxa"/>
                          </w:tcPr>
                          <w:p w14:paraId="59688F8D" w14:textId="77777777" w:rsidR="00082377" w:rsidRDefault="00082377" w:rsidP="00082377">
                            <w:pPr>
                              <w:spacing w:before="120" w:line="360" w:lineRule="auto"/>
                            </w:pPr>
                          </w:p>
                        </w:tc>
                      </w:tr>
                    </w:tbl>
                    <w:p w14:paraId="17744C11" w14:textId="77777777" w:rsidR="00082377" w:rsidRDefault="00082377" w:rsidP="000823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t xml:space="preserve">                </w:t>
      </w:r>
      <w:bookmarkStart w:id="0" w:name="_GoBack"/>
      <w:bookmarkEnd w:id="0"/>
    </w:p>
    <w:sectPr w:rsidR="00082377" w:rsidSect="00DF4B3D">
      <w:headerReference w:type="default" r:id="rId10"/>
      <w:footerReference w:type="default" r:id="rId11"/>
      <w:pgSz w:w="11906" w:h="16838"/>
      <w:pgMar w:top="1417" w:right="1417" w:bottom="1985" w:left="1417" w:header="708" w:footer="8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86139" w14:textId="77777777" w:rsidR="00E90DB5" w:rsidRDefault="00E90DB5" w:rsidP="00D06784">
      <w:pPr>
        <w:spacing w:after="0" w:line="240" w:lineRule="auto"/>
      </w:pPr>
      <w:r>
        <w:separator/>
      </w:r>
    </w:p>
  </w:endnote>
  <w:endnote w:type="continuationSeparator" w:id="0">
    <w:p w14:paraId="0A5FA38C" w14:textId="77777777" w:rsidR="00E90DB5" w:rsidRDefault="00E90DB5" w:rsidP="00D0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3A870" w14:textId="3EDC9E6D" w:rsidR="00DF4B3D" w:rsidRDefault="00082377" w:rsidP="00DF4B3D">
    <w:pPr>
      <w:pStyle w:val="Fuzeile"/>
      <w:jc w:val="right"/>
    </w:pPr>
    <w:r>
      <w:rPr>
        <w:rFonts w:ascii="Roboto" w:hAnsi="Roboto"/>
      </w:rPr>
      <w:t xml:space="preserve">Cicero – Vom Pater </w:t>
    </w:r>
    <w:proofErr w:type="spellStart"/>
    <w:r>
      <w:rPr>
        <w:rFonts w:ascii="Roboto" w:hAnsi="Roboto"/>
      </w:rPr>
      <w:t>patriae</w:t>
    </w:r>
    <w:proofErr w:type="spellEnd"/>
    <w:r>
      <w:rPr>
        <w:rFonts w:ascii="Roboto" w:hAnsi="Roboto"/>
      </w:rPr>
      <w:t xml:space="preserve"> zum Proskribierten</w:t>
    </w:r>
    <w:r w:rsidR="00DF4B3D">
      <w:br/>
      <w:t xml:space="preserve">Dieses Material wurde erstellt von Christian Grabbe und steht unter der Lizenz </w:t>
    </w:r>
    <w:hyperlink r:id="rId1" w:history="1">
      <w:r w:rsidR="00DF4B3D" w:rsidRPr="00B968B7">
        <w:rPr>
          <w:rStyle w:val="Hyperlink"/>
        </w:rPr>
        <w:t>CC BY-NC-SA 3.0</w:t>
      </w:r>
    </w:hyperlink>
  </w:p>
  <w:p w14:paraId="05B3C40A" w14:textId="6AE10F71" w:rsidR="00DF4B3D" w:rsidRDefault="00DF4B3D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80E833B" wp14:editId="215260BD">
          <wp:simplePos x="0" y="0"/>
          <wp:positionH relativeFrom="column">
            <wp:posOffset>4733290</wp:posOffset>
          </wp:positionH>
          <wp:positionV relativeFrom="paragraph">
            <wp:posOffset>19685</wp:posOffset>
          </wp:positionV>
          <wp:extent cx="1113790" cy="389255"/>
          <wp:effectExtent l="0" t="0" r="0" b="0"/>
          <wp:wrapNone/>
          <wp:docPr id="2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3221E" w14:textId="77777777" w:rsidR="00E90DB5" w:rsidRDefault="00E90DB5" w:rsidP="00D06784">
      <w:pPr>
        <w:spacing w:after="0" w:line="240" w:lineRule="auto"/>
      </w:pPr>
      <w:r>
        <w:separator/>
      </w:r>
    </w:p>
  </w:footnote>
  <w:footnote w:type="continuationSeparator" w:id="0">
    <w:p w14:paraId="3A297733" w14:textId="77777777" w:rsidR="00E90DB5" w:rsidRDefault="00E90DB5" w:rsidP="00D0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E135" w14:textId="78ECD830" w:rsidR="00D06784" w:rsidRPr="00082377" w:rsidRDefault="00311484">
    <w:pPr>
      <w:pStyle w:val="Kopfzeile"/>
      <w:rPr>
        <w:rFonts w:ascii="Roboto" w:hAnsi="Roboto"/>
      </w:rPr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09C24EBB" wp14:editId="7501E938">
          <wp:simplePos x="0" y="0"/>
          <wp:positionH relativeFrom="column">
            <wp:posOffset>5124450</wp:posOffset>
          </wp:positionH>
          <wp:positionV relativeFrom="paragraph">
            <wp:posOffset>-17780</wp:posOffset>
          </wp:positionV>
          <wp:extent cx="977519" cy="609600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7751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784">
      <w:rPr>
        <w:rFonts w:ascii="Roboto" w:hAnsi="Roboto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77C501AB" wp14:editId="4789B70E">
          <wp:simplePos x="0" y="0"/>
          <wp:positionH relativeFrom="column">
            <wp:posOffset>-344170</wp:posOffset>
          </wp:positionH>
          <wp:positionV relativeFrom="paragraph">
            <wp:posOffset>-208280</wp:posOffset>
          </wp:positionV>
          <wp:extent cx="447675" cy="834242"/>
          <wp:effectExtent l="0" t="0" r="0" b="4445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834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784" w:rsidRPr="00D06784">
      <w:rPr>
        <w:rFonts w:ascii="Roboto" w:hAnsi="Roboto"/>
        <w:b/>
      </w:rPr>
      <w:t>AB</w:t>
    </w:r>
    <w:r w:rsidR="00082377">
      <w:rPr>
        <w:rFonts w:ascii="Roboto" w:hAnsi="Roboto"/>
        <w:b/>
      </w:rPr>
      <w:t>2</w:t>
    </w:r>
    <w:r w:rsidR="00D06784">
      <w:tab/>
    </w:r>
    <w:r w:rsidR="003874B4">
      <w:rPr>
        <w:rFonts w:ascii="Roboto" w:hAnsi="Roboto"/>
      </w:rPr>
      <w:t xml:space="preserve">Cicero – Vom Pater </w:t>
    </w:r>
    <w:proofErr w:type="spellStart"/>
    <w:r w:rsidR="003874B4">
      <w:rPr>
        <w:rFonts w:ascii="Roboto" w:hAnsi="Roboto"/>
      </w:rPr>
      <w:t>patriae</w:t>
    </w:r>
    <w:proofErr w:type="spellEnd"/>
    <w:r w:rsidR="003874B4">
      <w:rPr>
        <w:rFonts w:ascii="Roboto" w:hAnsi="Roboto"/>
      </w:rPr>
      <w:t xml:space="preserve"> zum Proskribierten</w:t>
    </w:r>
    <w:r w:rsidR="00D06784">
      <w:tab/>
    </w:r>
    <w:r w:rsidR="00D06784" w:rsidRPr="00D06784">
      <w:rPr>
        <w:rFonts w:ascii="Roboto" w:hAnsi="Roboto"/>
      </w:rPr>
      <w:t xml:space="preserve">Latein </w:t>
    </w:r>
    <w:r w:rsidR="00082377">
      <w:rPr>
        <w:rFonts w:ascii="Roboto" w:hAnsi="Roboto"/>
      </w:rPr>
      <w:t>–</w:t>
    </w:r>
    <w:r w:rsidR="00D06784" w:rsidRPr="00D06784">
      <w:rPr>
        <w:rFonts w:ascii="Roboto" w:hAnsi="Roboto"/>
      </w:rPr>
      <w:t xml:space="preserve"> </w:t>
    </w:r>
    <w:r w:rsidR="003874B4">
      <w:rPr>
        <w:rFonts w:ascii="Roboto" w:hAnsi="Roboto"/>
      </w:rPr>
      <w:t>Cicero</w:t>
    </w:r>
    <w:r w:rsidR="00082377">
      <w:rPr>
        <w:rFonts w:ascii="Roboto" w:hAnsi="Roboto"/>
      </w:rPr>
      <w:br/>
      <w:t xml:space="preserve">                                                                         Notizen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261F1"/>
    <w:multiLevelType w:val="hybridMultilevel"/>
    <w:tmpl w:val="6130ECC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51482"/>
    <w:multiLevelType w:val="hybridMultilevel"/>
    <w:tmpl w:val="39409B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D0B70"/>
    <w:multiLevelType w:val="hybridMultilevel"/>
    <w:tmpl w:val="5E4AA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9F"/>
    <w:rsid w:val="00082377"/>
    <w:rsid w:val="001E30AE"/>
    <w:rsid w:val="00282802"/>
    <w:rsid w:val="00311484"/>
    <w:rsid w:val="00385AFB"/>
    <w:rsid w:val="003874B4"/>
    <w:rsid w:val="003F5349"/>
    <w:rsid w:val="004C2DA5"/>
    <w:rsid w:val="004D3EAF"/>
    <w:rsid w:val="00515A29"/>
    <w:rsid w:val="00567BD6"/>
    <w:rsid w:val="00574397"/>
    <w:rsid w:val="006F5725"/>
    <w:rsid w:val="00773ADB"/>
    <w:rsid w:val="00805932"/>
    <w:rsid w:val="008220C2"/>
    <w:rsid w:val="008D430B"/>
    <w:rsid w:val="00987A96"/>
    <w:rsid w:val="009C1C53"/>
    <w:rsid w:val="009E2AA4"/>
    <w:rsid w:val="00A87F1E"/>
    <w:rsid w:val="00AD056C"/>
    <w:rsid w:val="00AF00B7"/>
    <w:rsid w:val="00B51C3B"/>
    <w:rsid w:val="00B725A3"/>
    <w:rsid w:val="00CA63A7"/>
    <w:rsid w:val="00D06784"/>
    <w:rsid w:val="00D54E9F"/>
    <w:rsid w:val="00D9700E"/>
    <w:rsid w:val="00DF4B3D"/>
    <w:rsid w:val="00E27FCC"/>
    <w:rsid w:val="00E90DB5"/>
    <w:rsid w:val="00EB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3D1792"/>
  <w15:chartTrackingRefBased/>
  <w15:docId w15:val="{2B45431F-A8CF-4A7E-9BAD-E30E61360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6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6784"/>
  </w:style>
  <w:style w:type="paragraph" w:styleId="Fuzeile">
    <w:name w:val="footer"/>
    <w:basedOn w:val="Standard"/>
    <w:link w:val="FuzeileZchn"/>
    <w:uiPriority w:val="99"/>
    <w:unhideWhenUsed/>
    <w:rsid w:val="00D06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6784"/>
  </w:style>
  <w:style w:type="paragraph" w:styleId="Listenabsatz">
    <w:name w:val="List Paragraph"/>
    <w:basedOn w:val="Standard"/>
    <w:uiPriority w:val="34"/>
    <w:qFormat/>
    <w:rsid w:val="00D06784"/>
    <w:pPr>
      <w:ind w:left="720"/>
      <w:contextualSpacing/>
    </w:pPr>
  </w:style>
  <w:style w:type="table" w:styleId="Tabellenraster">
    <w:name w:val="Table Grid"/>
    <w:basedOn w:val="NormaleTabelle"/>
    <w:uiPriority w:val="39"/>
    <w:rsid w:val="00574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F00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creativecommons.org/licenses/by-nc-sa/3.0/d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8A4CF-931B-4D3C-AF5A-0593EFB7A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5D7252B8.dotm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Grabbe</dc:creator>
  <cp:keywords/>
  <dc:description/>
  <cp:lastModifiedBy>Christian Grabbe</cp:lastModifiedBy>
  <cp:revision>3</cp:revision>
  <dcterms:created xsi:type="dcterms:W3CDTF">2019-04-01T08:45:00Z</dcterms:created>
  <dcterms:modified xsi:type="dcterms:W3CDTF">2019-04-01T09:03:00Z</dcterms:modified>
</cp:coreProperties>
</file>